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5FEFD" w14:textId="414347A0" w:rsidR="007547B4" w:rsidRDefault="007547B4" w:rsidP="00BE2378"/>
    <w:p w14:paraId="7D33911E" w14:textId="337BA18A" w:rsidR="00393879" w:rsidRPr="003C3563" w:rsidRDefault="00393879" w:rsidP="00393879">
      <w:pPr>
        <w:jc w:val="center"/>
        <w:rPr>
          <w:b/>
          <w:bCs/>
          <w:sz w:val="40"/>
          <w:szCs w:val="40"/>
        </w:rPr>
      </w:pPr>
      <w:r w:rsidRPr="003C3563">
        <w:rPr>
          <w:b/>
          <w:bCs/>
          <w:sz w:val="40"/>
          <w:szCs w:val="40"/>
        </w:rPr>
        <w:t>Williamstown Assessor</w:t>
      </w:r>
      <w:r w:rsidR="00290F44" w:rsidRPr="003C3563">
        <w:rPr>
          <w:b/>
          <w:bCs/>
          <w:sz w:val="40"/>
          <w:szCs w:val="40"/>
        </w:rPr>
        <w:t>’</w:t>
      </w:r>
      <w:r w:rsidRPr="003C3563">
        <w:rPr>
          <w:b/>
          <w:bCs/>
          <w:sz w:val="40"/>
          <w:szCs w:val="40"/>
        </w:rPr>
        <w:t>s Cyclical Inspection Program</w:t>
      </w:r>
      <w:r w:rsidR="00C06EF2">
        <w:rPr>
          <w:b/>
          <w:bCs/>
          <w:sz w:val="40"/>
          <w:szCs w:val="40"/>
        </w:rPr>
        <w:t xml:space="preserve"> – </w:t>
      </w:r>
      <w:r w:rsidR="007209EB">
        <w:rPr>
          <w:b/>
          <w:bCs/>
          <w:sz w:val="40"/>
          <w:szCs w:val="40"/>
        </w:rPr>
        <w:t xml:space="preserve">October -November </w:t>
      </w:r>
      <w:r w:rsidR="006C0B8D">
        <w:rPr>
          <w:b/>
          <w:bCs/>
          <w:sz w:val="40"/>
          <w:szCs w:val="40"/>
        </w:rPr>
        <w:t>2026</w:t>
      </w:r>
    </w:p>
    <w:p w14:paraId="5F89637F" w14:textId="77777777" w:rsidR="00350C58" w:rsidRDefault="00350C58" w:rsidP="000A0E6F">
      <w:pPr>
        <w:rPr>
          <w:sz w:val="28"/>
          <w:szCs w:val="28"/>
        </w:rPr>
      </w:pPr>
    </w:p>
    <w:p w14:paraId="08042799" w14:textId="77777777" w:rsidR="00396034" w:rsidRDefault="00396034" w:rsidP="000A0E6F">
      <w:pPr>
        <w:rPr>
          <w:sz w:val="28"/>
          <w:szCs w:val="28"/>
        </w:rPr>
      </w:pPr>
    </w:p>
    <w:p w14:paraId="3C46420C" w14:textId="7F02306B" w:rsidR="00626426" w:rsidRDefault="00393879" w:rsidP="000A0E6F">
      <w:pPr>
        <w:rPr>
          <w:sz w:val="28"/>
          <w:szCs w:val="28"/>
        </w:rPr>
      </w:pPr>
      <w:r w:rsidRPr="00C06EF2">
        <w:rPr>
          <w:sz w:val="28"/>
          <w:szCs w:val="28"/>
        </w:rPr>
        <w:t xml:space="preserve">On behalf of the Williamstown Board of </w:t>
      </w:r>
      <w:r w:rsidR="005815EF" w:rsidRPr="00C06EF2">
        <w:rPr>
          <w:sz w:val="28"/>
          <w:szCs w:val="28"/>
        </w:rPr>
        <w:t>Assessors,</w:t>
      </w:r>
      <w:r w:rsidRPr="00C06EF2">
        <w:rPr>
          <w:sz w:val="28"/>
          <w:szCs w:val="28"/>
        </w:rPr>
        <w:t xml:space="preserve"> I would like to introduce </w:t>
      </w:r>
      <w:r w:rsidR="00B671C7">
        <w:rPr>
          <w:b/>
          <w:bCs/>
          <w:sz w:val="28"/>
          <w:szCs w:val="28"/>
          <w:u w:val="single"/>
        </w:rPr>
        <w:t xml:space="preserve">Edward </w:t>
      </w:r>
      <w:r w:rsidR="00C829AA">
        <w:rPr>
          <w:b/>
          <w:bCs/>
          <w:sz w:val="28"/>
          <w:szCs w:val="28"/>
          <w:u w:val="single"/>
        </w:rPr>
        <w:t>Kiczek o</w:t>
      </w:r>
      <w:r w:rsidRPr="00C06EF2">
        <w:rPr>
          <w:b/>
          <w:bCs/>
          <w:sz w:val="28"/>
          <w:szCs w:val="28"/>
          <w:u w:val="single"/>
        </w:rPr>
        <w:t xml:space="preserve">f </w:t>
      </w:r>
      <w:r w:rsidR="00C829AA">
        <w:rPr>
          <w:b/>
          <w:bCs/>
          <w:sz w:val="28"/>
          <w:szCs w:val="28"/>
          <w:u w:val="single"/>
        </w:rPr>
        <w:t xml:space="preserve">KRT Appraisal, </w:t>
      </w:r>
      <w:r w:rsidR="00D27314">
        <w:rPr>
          <w:b/>
          <w:bCs/>
          <w:sz w:val="28"/>
          <w:szCs w:val="28"/>
          <w:u w:val="single"/>
        </w:rPr>
        <w:t>LLC</w:t>
      </w:r>
      <w:r w:rsidR="005815EF">
        <w:rPr>
          <w:b/>
          <w:bCs/>
          <w:sz w:val="28"/>
          <w:szCs w:val="28"/>
          <w:u w:val="single"/>
        </w:rPr>
        <w:t>.</w:t>
      </w:r>
      <w:r w:rsidR="005815EF" w:rsidRPr="00C06EF2">
        <w:rPr>
          <w:sz w:val="28"/>
          <w:szCs w:val="28"/>
        </w:rPr>
        <w:t xml:space="preserve"> </w:t>
      </w:r>
      <w:r w:rsidR="00992E72">
        <w:rPr>
          <w:sz w:val="28"/>
          <w:szCs w:val="28"/>
        </w:rPr>
        <w:t>Ed</w:t>
      </w:r>
      <w:r w:rsidR="00871898">
        <w:rPr>
          <w:sz w:val="28"/>
          <w:szCs w:val="28"/>
        </w:rPr>
        <w:t xml:space="preserve"> </w:t>
      </w:r>
      <w:r w:rsidRPr="00C06EF2">
        <w:rPr>
          <w:sz w:val="28"/>
          <w:szCs w:val="28"/>
        </w:rPr>
        <w:t xml:space="preserve">will be performing </w:t>
      </w:r>
      <w:r w:rsidR="00BA0782">
        <w:rPr>
          <w:sz w:val="28"/>
          <w:szCs w:val="28"/>
        </w:rPr>
        <w:t xml:space="preserve">the </w:t>
      </w:r>
      <w:r w:rsidR="003C4351">
        <w:rPr>
          <w:sz w:val="28"/>
          <w:szCs w:val="28"/>
        </w:rPr>
        <w:t xml:space="preserve">data collection </w:t>
      </w:r>
      <w:r w:rsidRPr="00C06EF2">
        <w:rPr>
          <w:sz w:val="28"/>
          <w:szCs w:val="28"/>
        </w:rPr>
        <w:t>work in support of the</w:t>
      </w:r>
      <w:r w:rsidR="00083FB6">
        <w:rPr>
          <w:sz w:val="28"/>
          <w:szCs w:val="28"/>
        </w:rPr>
        <w:t xml:space="preserve"> </w:t>
      </w:r>
      <w:r w:rsidRPr="00C06EF2">
        <w:rPr>
          <w:sz w:val="28"/>
          <w:szCs w:val="28"/>
        </w:rPr>
        <w:t>Cyclical Inspection program</w:t>
      </w:r>
      <w:r w:rsidR="0005453D">
        <w:rPr>
          <w:sz w:val="28"/>
          <w:szCs w:val="28"/>
        </w:rPr>
        <w:t xml:space="preserve">. </w:t>
      </w:r>
    </w:p>
    <w:p w14:paraId="06E6F1B0" w14:textId="77777777" w:rsidR="00626426" w:rsidRDefault="00626426" w:rsidP="000A0E6F">
      <w:pPr>
        <w:rPr>
          <w:sz w:val="28"/>
          <w:szCs w:val="28"/>
        </w:rPr>
      </w:pPr>
    </w:p>
    <w:p w14:paraId="657E37DE" w14:textId="0DA5225E" w:rsidR="00F12CF5" w:rsidRDefault="00626426" w:rsidP="000A0E6F">
      <w:pPr>
        <w:rPr>
          <w:sz w:val="28"/>
          <w:szCs w:val="28"/>
        </w:rPr>
      </w:pPr>
      <w:r w:rsidRPr="005D6578">
        <w:rPr>
          <w:b/>
          <w:bCs/>
          <w:sz w:val="28"/>
          <w:szCs w:val="28"/>
        </w:rPr>
        <w:t>Ed</w:t>
      </w:r>
      <w:r w:rsidR="0005453D" w:rsidRPr="005D6578">
        <w:rPr>
          <w:b/>
          <w:bCs/>
          <w:sz w:val="28"/>
          <w:szCs w:val="28"/>
        </w:rPr>
        <w:t xml:space="preserve"> </w:t>
      </w:r>
      <w:r w:rsidR="00C06EF2" w:rsidRPr="005D6578">
        <w:rPr>
          <w:b/>
          <w:bCs/>
          <w:sz w:val="28"/>
          <w:szCs w:val="28"/>
        </w:rPr>
        <w:t>will</w:t>
      </w:r>
      <w:r w:rsidR="00C44330" w:rsidRPr="005D6578">
        <w:rPr>
          <w:b/>
          <w:bCs/>
          <w:sz w:val="28"/>
          <w:szCs w:val="28"/>
        </w:rPr>
        <w:t xml:space="preserve"> be driving a </w:t>
      </w:r>
      <w:r w:rsidR="0050719F" w:rsidRPr="005D6578">
        <w:rPr>
          <w:b/>
          <w:bCs/>
          <w:sz w:val="28"/>
          <w:szCs w:val="28"/>
        </w:rPr>
        <w:t>gr</w:t>
      </w:r>
      <w:r w:rsidR="00CF70B8" w:rsidRPr="005D6578">
        <w:rPr>
          <w:b/>
          <w:bCs/>
          <w:sz w:val="28"/>
          <w:szCs w:val="28"/>
        </w:rPr>
        <w:t>a</w:t>
      </w:r>
      <w:r w:rsidR="0050719F" w:rsidRPr="005D6578">
        <w:rPr>
          <w:b/>
          <w:bCs/>
          <w:sz w:val="28"/>
          <w:szCs w:val="28"/>
        </w:rPr>
        <w:t xml:space="preserve">y </w:t>
      </w:r>
      <w:r w:rsidR="00517F2B" w:rsidRPr="005D6578">
        <w:rPr>
          <w:b/>
          <w:bCs/>
          <w:sz w:val="28"/>
          <w:szCs w:val="28"/>
        </w:rPr>
        <w:t xml:space="preserve">Mazda CX-5 </w:t>
      </w:r>
      <w:r w:rsidR="00C44330" w:rsidRPr="005D6578">
        <w:rPr>
          <w:b/>
          <w:bCs/>
          <w:sz w:val="28"/>
          <w:szCs w:val="28"/>
        </w:rPr>
        <w:t xml:space="preserve">with MA registration </w:t>
      </w:r>
      <w:r w:rsidR="00517F2B" w:rsidRPr="005D6578">
        <w:rPr>
          <w:b/>
          <w:bCs/>
          <w:sz w:val="28"/>
          <w:szCs w:val="28"/>
        </w:rPr>
        <w:t>3AWM93</w:t>
      </w:r>
      <w:r w:rsidR="000A0E6F" w:rsidRPr="005D6578">
        <w:rPr>
          <w:b/>
          <w:bCs/>
          <w:sz w:val="28"/>
          <w:szCs w:val="28"/>
        </w:rPr>
        <w:t xml:space="preserve"> </w:t>
      </w:r>
      <w:r w:rsidR="000A0E6F">
        <w:rPr>
          <w:sz w:val="28"/>
          <w:szCs w:val="28"/>
        </w:rPr>
        <w:t xml:space="preserve">and will </w:t>
      </w:r>
      <w:r w:rsidR="002A3EF7">
        <w:rPr>
          <w:sz w:val="28"/>
          <w:szCs w:val="28"/>
        </w:rPr>
        <w:t xml:space="preserve">prominently </w:t>
      </w:r>
      <w:r w:rsidR="00A024A1">
        <w:rPr>
          <w:sz w:val="28"/>
          <w:szCs w:val="28"/>
        </w:rPr>
        <w:t>display</w:t>
      </w:r>
      <w:r w:rsidR="007550BE">
        <w:rPr>
          <w:sz w:val="28"/>
          <w:szCs w:val="28"/>
        </w:rPr>
        <w:t xml:space="preserve"> photo</w:t>
      </w:r>
      <w:r w:rsidR="000A0E6F">
        <w:rPr>
          <w:sz w:val="28"/>
          <w:szCs w:val="28"/>
        </w:rPr>
        <w:t xml:space="preserve"> identification</w:t>
      </w:r>
      <w:r w:rsidR="00C44330" w:rsidRPr="00C06EF2">
        <w:rPr>
          <w:sz w:val="28"/>
          <w:szCs w:val="28"/>
        </w:rPr>
        <w:t>.</w:t>
      </w:r>
      <w:r w:rsidR="00CF70B8">
        <w:rPr>
          <w:sz w:val="28"/>
          <w:szCs w:val="28"/>
        </w:rPr>
        <w:t xml:space="preserve"> </w:t>
      </w:r>
      <w:r w:rsidR="00E62AC6">
        <w:rPr>
          <w:sz w:val="28"/>
          <w:szCs w:val="28"/>
        </w:rPr>
        <w:t xml:space="preserve">The Williamstown Police Department </w:t>
      </w:r>
      <w:r w:rsidR="00CC7D7C">
        <w:rPr>
          <w:sz w:val="28"/>
          <w:szCs w:val="28"/>
        </w:rPr>
        <w:t>has been</w:t>
      </w:r>
      <w:r w:rsidR="005D6578">
        <w:rPr>
          <w:sz w:val="28"/>
          <w:szCs w:val="28"/>
        </w:rPr>
        <w:t xml:space="preserve"> </w:t>
      </w:r>
      <w:r w:rsidR="004254F5">
        <w:rPr>
          <w:sz w:val="28"/>
          <w:szCs w:val="28"/>
        </w:rPr>
        <w:t xml:space="preserve">provided </w:t>
      </w:r>
      <w:r w:rsidR="0019645D">
        <w:rPr>
          <w:sz w:val="28"/>
          <w:szCs w:val="28"/>
        </w:rPr>
        <w:t xml:space="preserve">with </w:t>
      </w:r>
      <w:r w:rsidR="000F5C56">
        <w:rPr>
          <w:sz w:val="28"/>
          <w:szCs w:val="28"/>
        </w:rPr>
        <w:t>Ed’s</w:t>
      </w:r>
      <w:r w:rsidR="00CF70B8">
        <w:rPr>
          <w:sz w:val="28"/>
          <w:szCs w:val="28"/>
        </w:rPr>
        <w:t xml:space="preserve"> vehicle </w:t>
      </w:r>
      <w:r w:rsidR="004254F5">
        <w:rPr>
          <w:sz w:val="28"/>
          <w:szCs w:val="28"/>
        </w:rPr>
        <w:t xml:space="preserve">and personal information and </w:t>
      </w:r>
      <w:r w:rsidR="002A22DE">
        <w:rPr>
          <w:sz w:val="28"/>
          <w:szCs w:val="28"/>
        </w:rPr>
        <w:t xml:space="preserve">are aware of his </w:t>
      </w:r>
      <w:r w:rsidR="004254F5">
        <w:rPr>
          <w:sz w:val="28"/>
          <w:szCs w:val="28"/>
        </w:rPr>
        <w:t>presence in the community.</w:t>
      </w:r>
    </w:p>
    <w:p w14:paraId="1547BB89" w14:textId="77777777" w:rsidR="00882AEE" w:rsidRDefault="00882AEE" w:rsidP="000A0E6F">
      <w:pPr>
        <w:rPr>
          <w:sz w:val="28"/>
          <w:szCs w:val="28"/>
        </w:rPr>
      </w:pPr>
    </w:p>
    <w:p w14:paraId="5BA4DDCC" w14:textId="77777777" w:rsidR="00882AEE" w:rsidRDefault="00882AEE" w:rsidP="00882AEE">
      <w:pPr>
        <w:rPr>
          <w:sz w:val="28"/>
          <w:szCs w:val="28"/>
        </w:rPr>
      </w:pPr>
      <w:r>
        <w:rPr>
          <w:sz w:val="28"/>
          <w:szCs w:val="28"/>
        </w:rPr>
        <w:t xml:space="preserve">The Dept. of Revenue - Bureau of Local Assessment requires that each property be measured and inspected at least once in a ten-year period to ensure data quality and accuracy. </w:t>
      </w:r>
    </w:p>
    <w:p w14:paraId="5EDDCD4C" w14:textId="77777777" w:rsidR="00882AEE" w:rsidRDefault="00882AEE" w:rsidP="00882AEE">
      <w:pPr>
        <w:rPr>
          <w:sz w:val="28"/>
          <w:szCs w:val="28"/>
        </w:rPr>
      </w:pPr>
    </w:p>
    <w:p w14:paraId="7E19D5EA" w14:textId="77777777" w:rsidR="00882AEE" w:rsidRPr="00C06EF2" w:rsidRDefault="00882AEE" w:rsidP="00882AEE">
      <w:pPr>
        <w:rPr>
          <w:sz w:val="28"/>
          <w:szCs w:val="28"/>
        </w:rPr>
      </w:pPr>
      <w:r w:rsidRPr="00C06EF2">
        <w:rPr>
          <w:sz w:val="28"/>
          <w:szCs w:val="28"/>
        </w:rPr>
        <w:t xml:space="preserve">Each </w:t>
      </w:r>
      <w:r>
        <w:rPr>
          <w:sz w:val="28"/>
          <w:szCs w:val="28"/>
        </w:rPr>
        <w:t xml:space="preserve">inspection </w:t>
      </w:r>
      <w:r w:rsidRPr="00C06EF2">
        <w:rPr>
          <w:sz w:val="28"/>
          <w:szCs w:val="28"/>
        </w:rPr>
        <w:t>takes about 10-15 minutes and includes:</w:t>
      </w:r>
    </w:p>
    <w:p w14:paraId="40307522" w14:textId="77777777" w:rsidR="00882AEE" w:rsidRPr="00C06EF2" w:rsidRDefault="00882AEE" w:rsidP="00882AEE">
      <w:pPr>
        <w:pStyle w:val="ListParagraph"/>
        <w:numPr>
          <w:ilvl w:val="0"/>
          <w:numId w:val="26"/>
        </w:numPr>
        <w:rPr>
          <w:sz w:val="28"/>
          <w:szCs w:val="28"/>
        </w:rPr>
      </w:pPr>
      <w:r w:rsidRPr="00C06EF2">
        <w:rPr>
          <w:sz w:val="28"/>
          <w:szCs w:val="28"/>
        </w:rPr>
        <w:t>Measuring</w:t>
      </w:r>
      <w:r>
        <w:rPr>
          <w:sz w:val="28"/>
          <w:szCs w:val="28"/>
        </w:rPr>
        <w:t xml:space="preserve"> the exterior of all buildings</w:t>
      </w:r>
      <w:r w:rsidRPr="00C06EF2">
        <w:rPr>
          <w:sz w:val="28"/>
          <w:szCs w:val="28"/>
        </w:rPr>
        <w:t xml:space="preserve">  </w:t>
      </w:r>
    </w:p>
    <w:p w14:paraId="1E0A6E66" w14:textId="77777777" w:rsidR="00882AEE" w:rsidRPr="00C06EF2" w:rsidRDefault="00882AEE" w:rsidP="00882AEE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 xml:space="preserve">Inspecting the interior to observe the </w:t>
      </w:r>
      <w:r w:rsidRPr="00C06EF2">
        <w:rPr>
          <w:sz w:val="28"/>
          <w:szCs w:val="28"/>
        </w:rPr>
        <w:t>grade &amp; condition</w:t>
      </w:r>
    </w:p>
    <w:p w14:paraId="1139F8C1" w14:textId="77777777" w:rsidR="00882AEE" w:rsidRPr="00C06EF2" w:rsidRDefault="00882AEE" w:rsidP="00882AEE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Identifying</w:t>
      </w:r>
      <w:r w:rsidRPr="00C06EF2">
        <w:rPr>
          <w:sz w:val="28"/>
          <w:szCs w:val="28"/>
        </w:rPr>
        <w:t xml:space="preserve"> finished </w:t>
      </w:r>
      <w:r>
        <w:rPr>
          <w:sz w:val="28"/>
          <w:szCs w:val="28"/>
        </w:rPr>
        <w:t xml:space="preserve">and unfinished </w:t>
      </w:r>
      <w:r w:rsidRPr="00C06EF2">
        <w:rPr>
          <w:sz w:val="28"/>
          <w:szCs w:val="28"/>
        </w:rPr>
        <w:t>areas</w:t>
      </w:r>
    </w:p>
    <w:p w14:paraId="7808B257" w14:textId="77777777" w:rsidR="00882AEE" w:rsidRPr="00C06EF2" w:rsidRDefault="00882AEE" w:rsidP="00882AEE">
      <w:pPr>
        <w:pStyle w:val="ListParagraph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Pr="00C06EF2">
        <w:rPr>
          <w:sz w:val="28"/>
          <w:szCs w:val="28"/>
        </w:rPr>
        <w:t xml:space="preserve">onfirming mechanical features </w:t>
      </w:r>
    </w:p>
    <w:p w14:paraId="3E66FB49" w14:textId="77777777" w:rsidR="00F12CF5" w:rsidRPr="00C06EF2" w:rsidRDefault="00F12CF5" w:rsidP="00393879">
      <w:pPr>
        <w:jc w:val="center"/>
        <w:rPr>
          <w:sz w:val="28"/>
          <w:szCs w:val="28"/>
        </w:rPr>
      </w:pPr>
    </w:p>
    <w:p w14:paraId="5912569C" w14:textId="45845CD9" w:rsidR="00A3566D" w:rsidRPr="00C06EF2" w:rsidRDefault="00A3566D" w:rsidP="000A0E6F">
      <w:pPr>
        <w:rPr>
          <w:sz w:val="28"/>
          <w:szCs w:val="28"/>
        </w:rPr>
      </w:pPr>
      <w:r w:rsidRPr="00C06EF2">
        <w:rPr>
          <w:sz w:val="28"/>
          <w:szCs w:val="28"/>
        </w:rPr>
        <w:t xml:space="preserve">Should you have questions or concerns </w:t>
      </w:r>
      <w:r w:rsidR="00C44330" w:rsidRPr="00C06EF2">
        <w:rPr>
          <w:sz w:val="28"/>
          <w:szCs w:val="28"/>
        </w:rPr>
        <w:t>with</w:t>
      </w:r>
      <w:r w:rsidR="00B74D3B" w:rsidRPr="00C06EF2">
        <w:rPr>
          <w:sz w:val="28"/>
          <w:szCs w:val="28"/>
        </w:rPr>
        <w:t xml:space="preserve"> </w:t>
      </w:r>
      <w:r w:rsidR="00E82F65" w:rsidRPr="00C06EF2">
        <w:rPr>
          <w:sz w:val="28"/>
          <w:szCs w:val="28"/>
        </w:rPr>
        <w:t xml:space="preserve">any aspect </w:t>
      </w:r>
      <w:r w:rsidRPr="00C06EF2">
        <w:rPr>
          <w:sz w:val="28"/>
          <w:szCs w:val="28"/>
        </w:rPr>
        <w:t xml:space="preserve">of the </w:t>
      </w:r>
      <w:r w:rsidR="00E82F65" w:rsidRPr="00C06EF2">
        <w:rPr>
          <w:sz w:val="28"/>
          <w:szCs w:val="28"/>
        </w:rPr>
        <w:t xml:space="preserve">Cyclical Inspection </w:t>
      </w:r>
      <w:r w:rsidRPr="00C06EF2">
        <w:rPr>
          <w:sz w:val="28"/>
          <w:szCs w:val="28"/>
        </w:rPr>
        <w:t>program</w:t>
      </w:r>
      <w:r w:rsidR="002538B6">
        <w:rPr>
          <w:sz w:val="28"/>
          <w:szCs w:val="28"/>
        </w:rPr>
        <w:t>,</w:t>
      </w:r>
      <w:r w:rsidR="00E82F65" w:rsidRPr="00C06EF2">
        <w:rPr>
          <w:sz w:val="28"/>
          <w:szCs w:val="28"/>
        </w:rPr>
        <w:t xml:space="preserve"> please contact </w:t>
      </w:r>
      <w:r w:rsidR="000A0E6F">
        <w:rPr>
          <w:sz w:val="28"/>
          <w:szCs w:val="28"/>
        </w:rPr>
        <w:t xml:space="preserve">me at </w:t>
      </w:r>
      <w:r w:rsidR="00E82F65" w:rsidRPr="00C06EF2">
        <w:rPr>
          <w:sz w:val="28"/>
          <w:szCs w:val="28"/>
        </w:rPr>
        <w:t xml:space="preserve">the Assessor’s </w:t>
      </w:r>
      <w:r w:rsidR="002538B6">
        <w:rPr>
          <w:sz w:val="28"/>
          <w:szCs w:val="28"/>
        </w:rPr>
        <w:t>o</w:t>
      </w:r>
      <w:r w:rsidR="00E82F65" w:rsidRPr="00C06EF2">
        <w:rPr>
          <w:sz w:val="28"/>
          <w:szCs w:val="28"/>
        </w:rPr>
        <w:t>ffice at 413-</w:t>
      </w:r>
      <w:r w:rsidR="0061408C">
        <w:rPr>
          <w:sz w:val="28"/>
          <w:szCs w:val="28"/>
        </w:rPr>
        <w:t>597</w:t>
      </w:r>
      <w:r w:rsidR="00E82F65" w:rsidRPr="00C06EF2">
        <w:rPr>
          <w:sz w:val="28"/>
          <w:szCs w:val="28"/>
        </w:rPr>
        <w:t>-</w:t>
      </w:r>
      <w:r w:rsidR="0061408C">
        <w:rPr>
          <w:sz w:val="28"/>
          <w:szCs w:val="28"/>
        </w:rPr>
        <w:t>8320</w:t>
      </w:r>
      <w:r w:rsidR="00E82F65" w:rsidRPr="00C06EF2">
        <w:rPr>
          <w:sz w:val="28"/>
          <w:szCs w:val="28"/>
        </w:rPr>
        <w:t>.</w:t>
      </w:r>
      <w:r w:rsidRPr="00C06EF2">
        <w:rPr>
          <w:sz w:val="28"/>
          <w:szCs w:val="28"/>
        </w:rPr>
        <w:t xml:space="preserve"> </w:t>
      </w:r>
      <w:r w:rsidR="00D97035" w:rsidRPr="00C06EF2">
        <w:rPr>
          <w:sz w:val="28"/>
          <w:szCs w:val="28"/>
        </w:rPr>
        <w:t xml:space="preserve">Thank you for </w:t>
      </w:r>
      <w:r w:rsidR="00C06EF2" w:rsidRPr="00C06EF2">
        <w:rPr>
          <w:sz w:val="28"/>
          <w:szCs w:val="28"/>
        </w:rPr>
        <w:t>supporting fair &amp; equitable assessments.</w:t>
      </w:r>
    </w:p>
    <w:p w14:paraId="23A040B3" w14:textId="55DED749" w:rsidR="00D97035" w:rsidRPr="00C06EF2" w:rsidRDefault="00D97035" w:rsidP="00A3566D">
      <w:pPr>
        <w:ind w:left="250"/>
        <w:rPr>
          <w:sz w:val="28"/>
          <w:szCs w:val="28"/>
        </w:rPr>
      </w:pPr>
    </w:p>
    <w:p w14:paraId="60F5F790" w14:textId="2F351C69" w:rsidR="00D97035" w:rsidRDefault="00D97035" w:rsidP="000A0E6F">
      <w:pPr>
        <w:rPr>
          <w:sz w:val="28"/>
          <w:szCs w:val="28"/>
        </w:rPr>
      </w:pPr>
      <w:r w:rsidRPr="00C06EF2">
        <w:rPr>
          <w:sz w:val="28"/>
          <w:szCs w:val="28"/>
        </w:rPr>
        <w:t>Sincerely,</w:t>
      </w:r>
    </w:p>
    <w:p w14:paraId="433498CE" w14:textId="77777777" w:rsidR="00260E49" w:rsidRDefault="00260E49" w:rsidP="000A0E6F">
      <w:pPr>
        <w:rPr>
          <w:sz w:val="28"/>
          <w:szCs w:val="28"/>
        </w:rPr>
      </w:pPr>
    </w:p>
    <w:p w14:paraId="238FA80F" w14:textId="592F1EF7" w:rsidR="000A0E6F" w:rsidRDefault="000A0E6F" w:rsidP="000A0E6F">
      <w:pPr>
        <w:rPr>
          <w:sz w:val="28"/>
          <w:szCs w:val="28"/>
        </w:rPr>
      </w:pPr>
    </w:p>
    <w:p w14:paraId="2213EB66" w14:textId="08ED550B" w:rsidR="00D97035" w:rsidRPr="00C06EF2" w:rsidRDefault="00D97035" w:rsidP="000A0E6F">
      <w:pPr>
        <w:rPr>
          <w:sz w:val="28"/>
          <w:szCs w:val="28"/>
        </w:rPr>
      </w:pPr>
      <w:r w:rsidRPr="00C06EF2">
        <w:rPr>
          <w:sz w:val="28"/>
          <w:szCs w:val="28"/>
        </w:rPr>
        <w:t>Christopher J. Lamarre, MAA</w:t>
      </w:r>
    </w:p>
    <w:p w14:paraId="13E44B09" w14:textId="48F8A78D" w:rsidR="00D97035" w:rsidRPr="00C06EF2" w:rsidRDefault="00D97035" w:rsidP="000A0E6F">
      <w:pPr>
        <w:rPr>
          <w:sz w:val="28"/>
          <w:szCs w:val="28"/>
        </w:rPr>
      </w:pPr>
      <w:r w:rsidRPr="00C06EF2">
        <w:rPr>
          <w:sz w:val="28"/>
          <w:szCs w:val="28"/>
        </w:rPr>
        <w:t>Principal Assessor</w:t>
      </w:r>
    </w:p>
    <w:p w14:paraId="2FA691B5" w14:textId="77777777" w:rsidR="00A76A88" w:rsidRDefault="00A76A88" w:rsidP="003C3563"/>
    <w:p w14:paraId="243089D3" w14:textId="77777777" w:rsidR="007D6D78" w:rsidRDefault="007D6D78" w:rsidP="00BE2378"/>
    <w:p w14:paraId="7524188C" w14:textId="77777777" w:rsidR="007D6D78" w:rsidRDefault="007D6D78" w:rsidP="00BE2378"/>
    <w:p w14:paraId="04CEBC35" w14:textId="77777777" w:rsidR="007D6D78" w:rsidRDefault="007D6D78" w:rsidP="00BE2378"/>
    <w:p w14:paraId="0A16EEC9" w14:textId="77777777" w:rsidR="007D6D78" w:rsidRDefault="007D6D78" w:rsidP="00BE2378"/>
    <w:p w14:paraId="2CD34AF8" w14:textId="77777777" w:rsidR="007D6D78" w:rsidRDefault="007D6D78" w:rsidP="00BE2378"/>
    <w:p w14:paraId="40EFDD8B" w14:textId="77777777" w:rsidR="007D6D78" w:rsidRDefault="007D6D78" w:rsidP="00BE2378"/>
    <w:p w14:paraId="4D12E1FB" w14:textId="77777777" w:rsidR="007D6D78" w:rsidRDefault="007D6D78" w:rsidP="00BE2378"/>
    <w:p w14:paraId="687434C5" w14:textId="77777777" w:rsidR="007D6D78" w:rsidRDefault="007D6D78" w:rsidP="00BE2378"/>
    <w:sectPr w:rsidR="007D6D78" w:rsidSect="007547B4">
      <w:headerReference w:type="default" r:id="rId10"/>
      <w:headerReference w:type="first" r:id="rId11"/>
      <w:pgSz w:w="12240" w:h="15840" w:code="1"/>
      <w:pgMar w:top="1440" w:right="1800" w:bottom="1440" w:left="180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1D794" w14:textId="77777777" w:rsidR="00267E81" w:rsidRDefault="00267E81">
      <w:r>
        <w:separator/>
      </w:r>
    </w:p>
  </w:endnote>
  <w:endnote w:type="continuationSeparator" w:id="0">
    <w:p w14:paraId="0DCB1A3B" w14:textId="77777777" w:rsidR="00267E81" w:rsidRDefault="0026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ydian">
    <w:altName w:val="Calibri"/>
    <w:charset w:val="00"/>
    <w:family w:val="swiss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ill Sans">
    <w:altName w:val="Gill Sans MT"/>
    <w:charset w:val="00"/>
    <w:family w:val="swiss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A78D6" w14:textId="77777777" w:rsidR="00267E81" w:rsidRDefault="00267E81">
      <w:r>
        <w:separator/>
      </w:r>
    </w:p>
  </w:footnote>
  <w:footnote w:type="continuationSeparator" w:id="0">
    <w:p w14:paraId="47F9A713" w14:textId="77777777" w:rsidR="00267E81" w:rsidRDefault="00267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9DAF6" w14:textId="77777777" w:rsidR="00266B2D" w:rsidRDefault="00266B2D" w:rsidP="00C14747"/>
  <w:p w14:paraId="1221D3C8" w14:textId="77777777" w:rsidR="00266B2D" w:rsidRDefault="00266B2D" w:rsidP="00C1474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17BC1" w14:textId="77777777" w:rsidR="00266B2D" w:rsidRPr="007547B4" w:rsidRDefault="00E21768" w:rsidP="007547B4">
    <w:pPr>
      <w:pStyle w:val="BodyText"/>
      <w:spacing w:line="360" w:lineRule="auto"/>
      <w:jc w:val="center"/>
      <w:rPr>
        <w:rFonts w:ascii="Lydian" w:eastAsia="Batang" w:hAnsi="Lydian"/>
        <w:sz w:val="22"/>
        <w:szCs w:val="22"/>
      </w:rPr>
    </w:pPr>
    <w:r>
      <w:rPr>
        <w:noProof/>
        <w:snapToGrid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1F8E281F" wp14:editId="2BA5EB88">
              <wp:simplePos x="0" y="0"/>
              <wp:positionH relativeFrom="column">
                <wp:posOffset>4330065</wp:posOffset>
              </wp:positionH>
              <wp:positionV relativeFrom="paragraph">
                <wp:posOffset>230505</wp:posOffset>
              </wp:positionV>
              <wp:extent cx="1647825" cy="1404620"/>
              <wp:effectExtent l="0" t="0" r="0" b="0"/>
              <wp:wrapNone/>
              <wp:docPr id="1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47825" cy="1404620"/>
                        <a:chOff x="9069" y="948"/>
                        <a:chExt cx="2595" cy="2212"/>
                      </a:xfrm>
                    </wpg:grpSpPr>
                    <wps:wsp>
                      <wps:cNvPr id="2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069" y="2226"/>
                          <a:ext cx="2595" cy="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2360EC" w14:textId="77777777" w:rsidR="00266B2D" w:rsidRPr="005C2DCE" w:rsidRDefault="00266B2D" w:rsidP="006B5CFB">
                            <w:pPr>
                              <w:pStyle w:val="BodyTex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C2DC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Phone: </w:t>
                            </w:r>
                          </w:p>
                          <w:p w14:paraId="5D4A2775" w14:textId="4608B00E" w:rsidR="00266B2D" w:rsidRDefault="00266B2D" w:rsidP="006B5CFB">
                            <w:pPr>
                              <w:pStyle w:val="BodyTex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C2DC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(413)-</w:t>
                            </w:r>
                            <w:r w:rsidR="002F3D3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597</w:t>
                            </w:r>
                            <w:r w:rsidRPr="005C2DC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  <w:r w:rsidR="002F3D3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8320</w:t>
                            </w:r>
                          </w:p>
                          <w:p w14:paraId="00D898BC" w14:textId="3439D5A3" w:rsidR="0036439B" w:rsidRPr="005C2DCE" w:rsidRDefault="00197192" w:rsidP="006B5CFB">
                            <w:pPr>
                              <w:pStyle w:val="BodyText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clamarre</w:t>
                            </w:r>
                            <w:r w:rsidR="003643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@williamstown</w:t>
                            </w:r>
                            <w:r w:rsidR="00581B1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</w:t>
                            </w:r>
                            <w:r w:rsidR="0036439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  <w:r w:rsidR="00581B1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gov</w:t>
                            </w:r>
                          </w:p>
                          <w:p w14:paraId="106826FC" w14:textId="77777777" w:rsidR="00266B2D" w:rsidRPr="002B15C0" w:rsidRDefault="00266B2D" w:rsidP="00CB69B2">
                            <w:pPr>
                              <w:rPr>
                                <w:rFonts w:ascii="Gill Sans" w:hAnsi="Gill San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98" y="948"/>
                          <a:ext cx="1239" cy="12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8E281F" id="Group 20" o:spid="_x0000_s1026" style="position:absolute;left:0;text-align:left;margin-left:340.95pt;margin-top:18.15pt;width:129.75pt;height:110.6pt;z-index:251658241" coordorigin="9069,948" coordsize="2595,2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7" type="#_x0000_t202" style="position:absolute;left:9069;top:2226;width:2595;height: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<v:textbox>
                  <w:txbxContent>
                    <w:p w14:paraId="792360EC" w14:textId="77777777" w:rsidR="00266B2D" w:rsidRPr="005C2DCE" w:rsidRDefault="00266B2D" w:rsidP="006B5CFB">
                      <w:pPr>
                        <w:pStyle w:val="BodyText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C2DC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Phone: </w:t>
                      </w:r>
                    </w:p>
                    <w:p w14:paraId="5D4A2775" w14:textId="4608B00E" w:rsidR="00266B2D" w:rsidRDefault="00266B2D" w:rsidP="006B5CFB">
                      <w:pPr>
                        <w:pStyle w:val="BodyText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C2DCE">
                        <w:rPr>
                          <w:rFonts w:ascii="Arial" w:hAnsi="Arial" w:cs="Arial"/>
                          <w:sz w:val="16"/>
                          <w:szCs w:val="16"/>
                        </w:rPr>
                        <w:t>(413)-</w:t>
                      </w:r>
                      <w:r w:rsidR="002F3D36">
                        <w:rPr>
                          <w:rFonts w:ascii="Arial" w:hAnsi="Arial" w:cs="Arial"/>
                          <w:sz w:val="16"/>
                          <w:szCs w:val="16"/>
                        </w:rPr>
                        <w:t>597</w:t>
                      </w:r>
                      <w:r w:rsidRPr="005C2DCE">
                        <w:rPr>
                          <w:rFonts w:ascii="Arial" w:hAnsi="Arial" w:cs="Arial"/>
                          <w:sz w:val="16"/>
                          <w:szCs w:val="16"/>
                        </w:rPr>
                        <w:t>-</w:t>
                      </w:r>
                      <w:r w:rsidR="002F3D36">
                        <w:rPr>
                          <w:rFonts w:ascii="Arial" w:hAnsi="Arial" w:cs="Arial"/>
                          <w:sz w:val="16"/>
                          <w:szCs w:val="16"/>
                        </w:rPr>
                        <w:t>8320</w:t>
                      </w:r>
                    </w:p>
                    <w:p w14:paraId="00D898BC" w14:textId="3439D5A3" w:rsidR="0036439B" w:rsidRPr="005C2DCE" w:rsidRDefault="00197192" w:rsidP="006B5CFB">
                      <w:pPr>
                        <w:pStyle w:val="BodyText"/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clamarre</w:t>
                      </w:r>
                      <w:r w:rsidR="0036439B">
                        <w:rPr>
                          <w:rFonts w:ascii="Arial" w:hAnsi="Arial" w:cs="Arial"/>
                          <w:sz w:val="16"/>
                          <w:szCs w:val="16"/>
                        </w:rPr>
                        <w:t>@williamstown</w:t>
                      </w:r>
                      <w:r w:rsidR="00581B1E">
                        <w:rPr>
                          <w:rFonts w:ascii="Arial" w:hAnsi="Arial" w:cs="Arial"/>
                          <w:sz w:val="16"/>
                          <w:szCs w:val="16"/>
                        </w:rPr>
                        <w:t>ma</w:t>
                      </w:r>
                      <w:r w:rsidR="0036439B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  <w:r w:rsidR="00581B1E">
                        <w:rPr>
                          <w:rFonts w:ascii="Arial" w:hAnsi="Arial" w:cs="Arial"/>
                          <w:sz w:val="16"/>
                          <w:szCs w:val="16"/>
                        </w:rPr>
                        <w:t>gov</w:t>
                      </w:r>
                    </w:p>
                    <w:p w14:paraId="106826FC" w14:textId="77777777" w:rsidR="00266B2D" w:rsidRPr="002B15C0" w:rsidRDefault="00266B2D" w:rsidP="00CB69B2">
                      <w:pPr>
                        <w:rPr>
                          <w:rFonts w:ascii="Gill Sans" w:hAnsi="Gill Sans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" o:spid="_x0000_s1028" type="#_x0000_t75" style="position:absolute;left:9798;top:948;width:1239;height:1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">
                <v:imagedata r:id="rId2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174988B7" wp14:editId="7B0E92D1">
          <wp:simplePos x="0" y="0"/>
          <wp:positionH relativeFrom="column">
            <wp:posOffset>-464185</wp:posOffset>
          </wp:positionH>
          <wp:positionV relativeFrom="paragraph">
            <wp:posOffset>161925</wp:posOffset>
          </wp:positionV>
          <wp:extent cx="1426210" cy="1371600"/>
          <wp:effectExtent l="0" t="0" r="2540" b="0"/>
          <wp:wrapNone/>
          <wp:docPr id="17" name="Picture 17" descr="wt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wt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21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7597A5" w14:textId="77777777" w:rsidR="00266B2D" w:rsidRDefault="00266B2D" w:rsidP="00A72E14">
    <w:pPr>
      <w:pStyle w:val="BodyText"/>
      <w:jc w:val="center"/>
      <w:rPr>
        <w:rFonts w:ascii="Lydian" w:eastAsia="Batang" w:hAnsi="Lydian"/>
        <w:sz w:val="18"/>
        <w:szCs w:val="18"/>
      </w:rPr>
    </w:pPr>
    <w:r w:rsidRPr="00985AB8">
      <w:rPr>
        <w:rFonts w:ascii="Lydian" w:eastAsia="Batang" w:hAnsi="Lydian"/>
        <w:sz w:val="52"/>
        <w:szCs w:val="52"/>
      </w:rPr>
      <w:t xml:space="preserve">Town of </w:t>
    </w:r>
    <w:smartTag w:uri="urn:schemas-microsoft-com:office:smarttags" w:element="place">
      <w:smartTag w:uri="urn:schemas-microsoft-com:office:smarttags" w:element="City">
        <w:r w:rsidRPr="00985AB8">
          <w:rPr>
            <w:rFonts w:ascii="Lydian" w:eastAsia="Batang" w:hAnsi="Lydian"/>
            <w:sz w:val="52"/>
            <w:szCs w:val="52"/>
          </w:rPr>
          <w:t>Williamstown</w:t>
        </w:r>
      </w:smartTag>
    </w:smartTag>
  </w:p>
  <w:p w14:paraId="64476A95" w14:textId="77777777" w:rsidR="00266B2D" w:rsidRPr="00A72E14" w:rsidRDefault="00266B2D" w:rsidP="00A72E14">
    <w:pPr>
      <w:pStyle w:val="BodyText"/>
      <w:jc w:val="center"/>
      <w:rPr>
        <w:rFonts w:ascii="Lydian" w:eastAsia="Batang" w:hAnsi="Lydian"/>
        <w:sz w:val="18"/>
        <w:szCs w:val="18"/>
      </w:rPr>
    </w:pPr>
  </w:p>
  <w:p w14:paraId="22D0C793" w14:textId="77777777" w:rsidR="00266B2D" w:rsidRPr="007B7195" w:rsidRDefault="00266B2D" w:rsidP="00A72E14">
    <w:pPr>
      <w:jc w:val="center"/>
      <w:rPr>
        <w:rFonts w:ascii="Constantia" w:hAnsi="Constantia"/>
        <w:i/>
        <w:sz w:val="26"/>
        <w:szCs w:val="26"/>
      </w:rPr>
    </w:pPr>
    <w:r>
      <w:rPr>
        <w:rFonts w:ascii="Constantia" w:hAnsi="Constantia"/>
        <w:i/>
        <w:sz w:val="26"/>
        <w:szCs w:val="26"/>
      </w:rPr>
      <w:t>Board of Assessors</w:t>
    </w:r>
  </w:p>
  <w:p w14:paraId="3E850607" w14:textId="77777777" w:rsidR="00266B2D" w:rsidRPr="007B7195" w:rsidRDefault="00266B2D" w:rsidP="00A72E14">
    <w:pPr>
      <w:jc w:val="center"/>
      <w:rPr>
        <w:rFonts w:ascii="Constantia" w:hAnsi="Constantia"/>
        <w:i/>
        <w:sz w:val="26"/>
        <w:szCs w:val="26"/>
      </w:rPr>
    </w:pPr>
    <w:smartTag w:uri="urn:schemas-microsoft-com:office:smarttags" w:element="Street">
      <w:smartTag w:uri="urn:schemas-microsoft-com:office:smarttags" w:element="address">
        <w:r w:rsidRPr="007B7195">
          <w:rPr>
            <w:rFonts w:ascii="Constantia" w:hAnsi="Constantia"/>
            <w:i/>
            <w:sz w:val="26"/>
            <w:szCs w:val="26"/>
          </w:rPr>
          <w:t>31 North Street</w:t>
        </w:r>
      </w:smartTag>
    </w:smartTag>
    <w:r w:rsidRPr="007B7195">
      <w:rPr>
        <w:rFonts w:ascii="Constantia" w:hAnsi="Constantia"/>
        <w:i/>
        <w:sz w:val="26"/>
        <w:szCs w:val="26"/>
      </w:rPr>
      <w:t xml:space="preserve"> </w:t>
    </w:r>
  </w:p>
  <w:p w14:paraId="10451A28" w14:textId="77777777" w:rsidR="00266B2D" w:rsidRPr="001E69DF" w:rsidRDefault="00266B2D" w:rsidP="00A72E14">
    <w:pPr>
      <w:jc w:val="center"/>
      <w:rPr>
        <w:rFonts w:ascii="Constantia" w:hAnsi="Constantia"/>
        <w:i/>
      </w:rPr>
    </w:pPr>
    <w:smartTag w:uri="urn:schemas-microsoft-com:office:smarttags" w:element="place">
      <w:smartTag w:uri="urn:schemas-microsoft-com:office:smarttags" w:element="City">
        <w:r w:rsidRPr="007B7195">
          <w:rPr>
            <w:rFonts w:ascii="Constantia" w:hAnsi="Constantia"/>
            <w:i/>
            <w:sz w:val="26"/>
            <w:szCs w:val="26"/>
          </w:rPr>
          <w:t>Williamstown</w:t>
        </w:r>
      </w:smartTag>
      <w:r w:rsidRPr="007B7195">
        <w:rPr>
          <w:rFonts w:ascii="Constantia" w:hAnsi="Constantia"/>
          <w:i/>
          <w:sz w:val="26"/>
          <w:szCs w:val="26"/>
        </w:rPr>
        <w:t xml:space="preserve">, </w:t>
      </w:r>
      <w:smartTag w:uri="urn:schemas-microsoft-com:office:smarttags" w:element="State">
        <w:r w:rsidRPr="007B7195">
          <w:rPr>
            <w:rFonts w:ascii="Constantia" w:hAnsi="Constantia"/>
            <w:i/>
            <w:sz w:val="26"/>
            <w:szCs w:val="26"/>
          </w:rPr>
          <w:t>Massachusetts</w:t>
        </w:r>
      </w:smartTag>
      <w:r w:rsidRPr="007B7195">
        <w:rPr>
          <w:rFonts w:ascii="Constantia" w:hAnsi="Constantia"/>
          <w:i/>
          <w:sz w:val="26"/>
          <w:szCs w:val="26"/>
        </w:rPr>
        <w:t xml:space="preserve"> </w:t>
      </w:r>
      <w:smartTag w:uri="urn:schemas-microsoft-com:office:smarttags" w:element="PostalCode">
        <w:r w:rsidRPr="007B7195">
          <w:rPr>
            <w:rFonts w:ascii="Constantia" w:hAnsi="Constantia"/>
            <w:i/>
            <w:sz w:val="26"/>
            <w:szCs w:val="26"/>
          </w:rPr>
          <w:t>01267</w:t>
        </w:r>
      </w:smartTag>
    </w:smartTag>
  </w:p>
  <w:p w14:paraId="46091B51" w14:textId="77777777" w:rsidR="00266B2D" w:rsidRDefault="00266B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632"/>
    <w:multiLevelType w:val="singleLevel"/>
    <w:tmpl w:val="7E24870A"/>
    <w:lvl w:ilvl="0">
      <w:start w:val="1"/>
      <w:numFmt w:val="upperRoman"/>
      <w:lvlText w:val="%1."/>
      <w:lvlJc w:val="left"/>
      <w:pPr>
        <w:tabs>
          <w:tab w:val="num" w:pos="1008"/>
        </w:tabs>
        <w:ind w:left="1008" w:hanging="720"/>
      </w:pPr>
      <w:rPr>
        <w:rFonts w:hint="default"/>
      </w:rPr>
    </w:lvl>
  </w:abstractNum>
  <w:abstractNum w:abstractNumId="1" w15:restartNumberingAfterBreak="0">
    <w:nsid w:val="030E52E6"/>
    <w:multiLevelType w:val="singleLevel"/>
    <w:tmpl w:val="316A0A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74C89"/>
    <w:multiLevelType w:val="hybridMultilevel"/>
    <w:tmpl w:val="F8AEC88A"/>
    <w:lvl w:ilvl="0" w:tplc="04090003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3" w15:restartNumberingAfterBreak="0">
    <w:nsid w:val="18DC5DFB"/>
    <w:multiLevelType w:val="hybridMultilevel"/>
    <w:tmpl w:val="664AB5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C3580"/>
    <w:multiLevelType w:val="hybridMultilevel"/>
    <w:tmpl w:val="084217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91236"/>
    <w:multiLevelType w:val="hybridMultilevel"/>
    <w:tmpl w:val="B49C70C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1A55CB8"/>
    <w:multiLevelType w:val="hybridMultilevel"/>
    <w:tmpl w:val="B16875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65F1D"/>
    <w:multiLevelType w:val="hybridMultilevel"/>
    <w:tmpl w:val="65E802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23BCB"/>
    <w:multiLevelType w:val="hybridMultilevel"/>
    <w:tmpl w:val="A650D0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C4DC7"/>
    <w:multiLevelType w:val="hybridMultilevel"/>
    <w:tmpl w:val="0B9CDB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D7FAF"/>
    <w:multiLevelType w:val="hybridMultilevel"/>
    <w:tmpl w:val="61EADF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E4EA8"/>
    <w:multiLevelType w:val="hybridMultilevel"/>
    <w:tmpl w:val="8DD2541E"/>
    <w:lvl w:ilvl="0" w:tplc="04090001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12" w15:restartNumberingAfterBreak="0">
    <w:nsid w:val="42807AE0"/>
    <w:multiLevelType w:val="hybridMultilevel"/>
    <w:tmpl w:val="EAD227B2"/>
    <w:lvl w:ilvl="0" w:tplc="0409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3" w15:restartNumberingAfterBreak="0">
    <w:nsid w:val="435135F2"/>
    <w:multiLevelType w:val="hybridMultilevel"/>
    <w:tmpl w:val="7630B26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5FE578B"/>
    <w:multiLevelType w:val="hybridMultilevel"/>
    <w:tmpl w:val="85E062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E023DA"/>
    <w:multiLevelType w:val="hybridMultilevel"/>
    <w:tmpl w:val="1BAE2B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472B5"/>
    <w:multiLevelType w:val="hybridMultilevel"/>
    <w:tmpl w:val="38D22A42"/>
    <w:lvl w:ilvl="0" w:tplc="A008EF98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7569FD"/>
    <w:multiLevelType w:val="hybridMultilevel"/>
    <w:tmpl w:val="CE82DD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B763F7"/>
    <w:multiLevelType w:val="hybridMultilevel"/>
    <w:tmpl w:val="7FECF6B8"/>
    <w:lvl w:ilvl="0" w:tplc="0409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9" w15:restartNumberingAfterBreak="0">
    <w:nsid w:val="57077419"/>
    <w:multiLevelType w:val="hybridMultilevel"/>
    <w:tmpl w:val="54BAE3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39432A"/>
    <w:multiLevelType w:val="hybridMultilevel"/>
    <w:tmpl w:val="16201B7E"/>
    <w:lvl w:ilvl="0" w:tplc="04090001">
      <w:start w:val="1"/>
      <w:numFmt w:val="bullet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21" w15:restartNumberingAfterBreak="0">
    <w:nsid w:val="68E0328C"/>
    <w:multiLevelType w:val="hybridMultilevel"/>
    <w:tmpl w:val="E08AB2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B764BE"/>
    <w:multiLevelType w:val="hybridMultilevel"/>
    <w:tmpl w:val="5206020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7B5302BF"/>
    <w:multiLevelType w:val="hybridMultilevel"/>
    <w:tmpl w:val="FD0084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437862"/>
    <w:multiLevelType w:val="hybridMultilevel"/>
    <w:tmpl w:val="3E62C3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5712D7"/>
    <w:multiLevelType w:val="hybridMultilevel"/>
    <w:tmpl w:val="11EA7A24"/>
    <w:lvl w:ilvl="0" w:tplc="B73CFB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ockwell" w:hAnsi="Rockwel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7117249">
    <w:abstractNumId w:val="1"/>
  </w:num>
  <w:num w:numId="2" w16cid:durableId="1545679916">
    <w:abstractNumId w:val="0"/>
  </w:num>
  <w:num w:numId="3" w16cid:durableId="2040542878">
    <w:abstractNumId w:val="20"/>
  </w:num>
  <w:num w:numId="4" w16cid:durableId="1008409274">
    <w:abstractNumId w:val="2"/>
  </w:num>
  <w:num w:numId="5" w16cid:durableId="1376538700">
    <w:abstractNumId w:val="18"/>
  </w:num>
  <w:num w:numId="6" w16cid:durableId="1890147175">
    <w:abstractNumId w:val="12"/>
  </w:num>
  <w:num w:numId="7" w16cid:durableId="635379897">
    <w:abstractNumId w:val="10"/>
  </w:num>
  <w:num w:numId="8" w16cid:durableId="1234664350">
    <w:abstractNumId w:val="14"/>
  </w:num>
  <w:num w:numId="9" w16cid:durableId="857239448">
    <w:abstractNumId w:val="15"/>
  </w:num>
  <w:num w:numId="10" w16cid:durableId="954406575">
    <w:abstractNumId w:val="5"/>
  </w:num>
  <w:num w:numId="11" w16cid:durableId="1427725250">
    <w:abstractNumId w:val="22"/>
  </w:num>
  <w:num w:numId="12" w16cid:durableId="1646741710">
    <w:abstractNumId w:val="13"/>
  </w:num>
  <w:num w:numId="13" w16cid:durableId="227812689">
    <w:abstractNumId w:val="4"/>
  </w:num>
  <w:num w:numId="14" w16cid:durableId="1940866121">
    <w:abstractNumId w:val="23"/>
  </w:num>
  <w:num w:numId="15" w16cid:durableId="1422487632">
    <w:abstractNumId w:val="8"/>
  </w:num>
  <w:num w:numId="16" w16cid:durableId="1380087838">
    <w:abstractNumId w:val="17"/>
  </w:num>
  <w:num w:numId="17" w16cid:durableId="480660016">
    <w:abstractNumId w:val="21"/>
  </w:num>
  <w:num w:numId="18" w16cid:durableId="926811219">
    <w:abstractNumId w:val="19"/>
  </w:num>
  <w:num w:numId="19" w16cid:durableId="904293925">
    <w:abstractNumId w:val="6"/>
  </w:num>
  <w:num w:numId="20" w16cid:durableId="943879252">
    <w:abstractNumId w:val="24"/>
  </w:num>
  <w:num w:numId="21" w16cid:durableId="103118304">
    <w:abstractNumId w:val="3"/>
  </w:num>
  <w:num w:numId="22" w16cid:durableId="1096168126">
    <w:abstractNumId w:val="7"/>
  </w:num>
  <w:num w:numId="23" w16cid:durableId="1604997736">
    <w:abstractNumId w:val="9"/>
  </w:num>
  <w:num w:numId="24" w16cid:durableId="449935354">
    <w:abstractNumId w:val="16"/>
  </w:num>
  <w:num w:numId="25" w16cid:durableId="266666649">
    <w:abstractNumId w:val="25"/>
  </w:num>
  <w:num w:numId="26" w16cid:durableId="13001850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192"/>
    <w:rsid w:val="00011DF8"/>
    <w:rsid w:val="000256A7"/>
    <w:rsid w:val="00026C93"/>
    <w:rsid w:val="000309EE"/>
    <w:rsid w:val="00032BFB"/>
    <w:rsid w:val="00032ED3"/>
    <w:rsid w:val="000470DC"/>
    <w:rsid w:val="0005414C"/>
    <w:rsid w:val="0005453D"/>
    <w:rsid w:val="00054FC6"/>
    <w:rsid w:val="00060800"/>
    <w:rsid w:val="00065841"/>
    <w:rsid w:val="000721B3"/>
    <w:rsid w:val="0007739B"/>
    <w:rsid w:val="000818D6"/>
    <w:rsid w:val="00083FB6"/>
    <w:rsid w:val="000917D4"/>
    <w:rsid w:val="000A0E6F"/>
    <w:rsid w:val="000A1DC5"/>
    <w:rsid w:val="000A49DF"/>
    <w:rsid w:val="000C4024"/>
    <w:rsid w:val="000D18E9"/>
    <w:rsid w:val="000D3515"/>
    <w:rsid w:val="000D69F0"/>
    <w:rsid w:val="000E2E44"/>
    <w:rsid w:val="000F5C56"/>
    <w:rsid w:val="0010111D"/>
    <w:rsid w:val="001204BE"/>
    <w:rsid w:val="00132916"/>
    <w:rsid w:val="00132EF1"/>
    <w:rsid w:val="00156DAC"/>
    <w:rsid w:val="001604E6"/>
    <w:rsid w:val="00166237"/>
    <w:rsid w:val="00167F48"/>
    <w:rsid w:val="0017484A"/>
    <w:rsid w:val="00182F21"/>
    <w:rsid w:val="00184728"/>
    <w:rsid w:val="00185F20"/>
    <w:rsid w:val="00191C89"/>
    <w:rsid w:val="00191EF0"/>
    <w:rsid w:val="001927D1"/>
    <w:rsid w:val="0019296F"/>
    <w:rsid w:val="001932E7"/>
    <w:rsid w:val="00194C12"/>
    <w:rsid w:val="0019645D"/>
    <w:rsid w:val="00197192"/>
    <w:rsid w:val="001A2920"/>
    <w:rsid w:val="001A3059"/>
    <w:rsid w:val="001B58F9"/>
    <w:rsid w:val="001C75E9"/>
    <w:rsid w:val="001D3628"/>
    <w:rsid w:val="001E1C49"/>
    <w:rsid w:val="001E2BA0"/>
    <w:rsid w:val="001E69DF"/>
    <w:rsid w:val="001F6214"/>
    <w:rsid w:val="002004EE"/>
    <w:rsid w:val="00245B51"/>
    <w:rsid w:val="002538B6"/>
    <w:rsid w:val="00260E49"/>
    <w:rsid w:val="00266B2D"/>
    <w:rsid w:val="00267E81"/>
    <w:rsid w:val="0027063B"/>
    <w:rsid w:val="0028631A"/>
    <w:rsid w:val="002866BB"/>
    <w:rsid w:val="00290F44"/>
    <w:rsid w:val="00291C20"/>
    <w:rsid w:val="002A22DE"/>
    <w:rsid w:val="002A3EF7"/>
    <w:rsid w:val="002B15C0"/>
    <w:rsid w:val="002B2EF4"/>
    <w:rsid w:val="002B4E13"/>
    <w:rsid w:val="002B7236"/>
    <w:rsid w:val="002C3C1E"/>
    <w:rsid w:val="002E79F1"/>
    <w:rsid w:val="002F3D36"/>
    <w:rsid w:val="00300E02"/>
    <w:rsid w:val="00301C5C"/>
    <w:rsid w:val="003101E8"/>
    <w:rsid w:val="00313C28"/>
    <w:rsid w:val="00315BB5"/>
    <w:rsid w:val="00342782"/>
    <w:rsid w:val="00343B5C"/>
    <w:rsid w:val="003460DF"/>
    <w:rsid w:val="00350C43"/>
    <w:rsid w:val="00350C58"/>
    <w:rsid w:val="003521A8"/>
    <w:rsid w:val="00357EE7"/>
    <w:rsid w:val="0036439B"/>
    <w:rsid w:val="003670CB"/>
    <w:rsid w:val="0037266F"/>
    <w:rsid w:val="0038250F"/>
    <w:rsid w:val="00393879"/>
    <w:rsid w:val="00396034"/>
    <w:rsid w:val="003A7AC0"/>
    <w:rsid w:val="003B39F1"/>
    <w:rsid w:val="003C3563"/>
    <w:rsid w:val="003C4351"/>
    <w:rsid w:val="003D0959"/>
    <w:rsid w:val="003D3622"/>
    <w:rsid w:val="003D459A"/>
    <w:rsid w:val="0040272D"/>
    <w:rsid w:val="004220EF"/>
    <w:rsid w:val="004231D7"/>
    <w:rsid w:val="004246E1"/>
    <w:rsid w:val="004254F5"/>
    <w:rsid w:val="00442107"/>
    <w:rsid w:val="004423FA"/>
    <w:rsid w:val="00463E0C"/>
    <w:rsid w:val="004724B7"/>
    <w:rsid w:val="00494AFD"/>
    <w:rsid w:val="004A49E7"/>
    <w:rsid w:val="004B2F2E"/>
    <w:rsid w:val="004B43CE"/>
    <w:rsid w:val="004C1599"/>
    <w:rsid w:val="004C728E"/>
    <w:rsid w:val="004D0402"/>
    <w:rsid w:val="004E1731"/>
    <w:rsid w:val="004E1EC0"/>
    <w:rsid w:val="004F5DAA"/>
    <w:rsid w:val="004F6EF1"/>
    <w:rsid w:val="0050719F"/>
    <w:rsid w:val="00517F2B"/>
    <w:rsid w:val="005259E9"/>
    <w:rsid w:val="00537213"/>
    <w:rsid w:val="00541454"/>
    <w:rsid w:val="00544B26"/>
    <w:rsid w:val="00544EEF"/>
    <w:rsid w:val="00545475"/>
    <w:rsid w:val="005500C4"/>
    <w:rsid w:val="005543F0"/>
    <w:rsid w:val="00556982"/>
    <w:rsid w:val="005745E0"/>
    <w:rsid w:val="005777BA"/>
    <w:rsid w:val="005815EF"/>
    <w:rsid w:val="00581B1E"/>
    <w:rsid w:val="005968BC"/>
    <w:rsid w:val="005A2237"/>
    <w:rsid w:val="005B2986"/>
    <w:rsid w:val="005C2DCE"/>
    <w:rsid w:val="005D5D70"/>
    <w:rsid w:val="005D6578"/>
    <w:rsid w:val="005E63CE"/>
    <w:rsid w:val="005E6E9E"/>
    <w:rsid w:val="005F6F8B"/>
    <w:rsid w:val="005F7881"/>
    <w:rsid w:val="00600C0B"/>
    <w:rsid w:val="00613AF8"/>
    <w:rsid w:val="0061408C"/>
    <w:rsid w:val="006218E4"/>
    <w:rsid w:val="00625C80"/>
    <w:rsid w:val="00626426"/>
    <w:rsid w:val="0063482A"/>
    <w:rsid w:val="00645B7E"/>
    <w:rsid w:val="00656CAD"/>
    <w:rsid w:val="0066097D"/>
    <w:rsid w:val="00672CCA"/>
    <w:rsid w:val="00673069"/>
    <w:rsid w:val="00685B97"/>
    <w:rsid w:val="006B5CFB"/>
    <w:rsid w:val="006B73BF"/>
    <w:rsid w:val="006B782F"/>
    <w:rsid w:val="006C0B8D"/>
    <w:rsid w:val="006C1069"/>
    <w:rsid w:val="006C174C"/>
    <w:rsid w:val="006D38A7"/>
    <w:rsid w:val="006D39BD"/>
    <w:rsid w:val="006D57B9"/>
    <w:rsid w:val="006F38DA"/>
    <w:rsid w:val="006F4FAB"/>
    <w:rsid w:val="006F5E8E"/>
    <w:rsid w:val="007025CD"/>
    <w:rsid w:val="007209EB"/>
    <w:rsid w:val="00723A4F"/>
    <w:rsid w:val="007547B4"/>
    <w:rsid w:val="007550BE"/>
    <w:rsid w:val="00757E77"/>
    <w:rsid w:val="00785EFC"/>
    <w:rsid w:val="00794793"/>
    <w:rsid w:val="007A2DB1"/>
    <w:rsid w:val="007A4539"/>
    <w:rsid w:val="007B7195"/>
    <w:rsid w:val="007D6D78"/>
    <w:rsid w:val="007E7DB1"/>
    <w:rsid w:val="007F5570"/>
    <w:rsid w:val="008064C9"/>
    <w:rsid w:val="00816537"/>
    <w:rsid w:val="0082038A"/>
    <w:rsid w:val="0082571B"/>
    <w:rsid w:val="0083608B"/>
    <w:rsid w:val="00853E67"/>
    <w:rsid w:val="008638BA"/>
    <w:rsid w:val="00871898"/>
    <w:rsid w:val="00871AC5"/>
    <w:rsid w:val="00882AEE"/>
    <w:rsid w:val="008937E6"/>
    <w:rsid w:val="008956D8"/>
    <w:rsid w:val="008A029E"/>
    <w:rsid w:val="008A4560"/>
    <w:rsid w:val="008B2DB7"/>
    <w:rsid w:val="008B56E2"/>
    <w:rsid w:val="008F0C5E"/>
    <w:rsid w:val="00923E39"/>
    <w:rsid w:val="0092447D"/>
    <w:rsid w:val="0092506C"/>
    <w:rsid w:val="009315CF"/>
    <w:rsid w:val="00951194"/>
    <w:rsid w:val="00951CD8"/>
    <w:rsid w:val="00952CAC"/>
    <w:rsid w:val="00966F48"/>
    <w:rsid w:val="00967661"/>
    <w:rsid w:val="00973985"/>
    <w:rsid w:val="00982C8A"/>
    <w:rsid w:val="009840AC"/>
    <w:rsid w:val="00984767"/>
    <w:rsid w:val="00985AB8"/>
    <w:rsid w:val="00992E72"/>
    <w:rsid w:val="009A5B45"/>
    <w:rsid w:val="009B5BA8"/>
    <w:rsid w:val="009C7E42"/>
    <w:rsid w:val="009E2157"/>
    <w:rsid w:val="009F75D2"/>
    <w:rsid w:val="00A024A1"/>
    <w:rsid w:val="00A07523"/>
    <w:rsid w:val="00A22C30"/>
    <w:rsid w:val="00A26558"/>
    <w:rsid w:val="00A32D3B"/>
    <w:rsid w:val="00A34F8A"/>
    <w:rsid w:val="00A3566D"/>
    <w:rsid w:val="00A37C7F"/>
    <w:rsid w:val="00A51ABB"/>
    <w:rsid w:val="00A72E14"/>
    <w:rsid w:val="00A76A88"/>
    <w:rsid w:val="00A81457"/>
    <w:rsid w:val="00A820F4"/>
    <w:rsid w:val="00A854E4"/>
    <w:rsid w:val="00AB68CB"/>
    <w:rsid w:val="00AD0C23"/>
    <w:rsid w:val="00AE5683"/>
    <w:rsid w:val="00B0178D"/>
    <w:rsid w:val="00B27FDF"/>
    <w:rsid w:val="00B404BD"/>
    <w:rsid w:val="00B541DB"/>
    <w:rsid w:val="00B566B7"/>
    <w:rsid w:val="00B602FE"/>
    <w:rsid w:val="00B671C7"/>
    <w:rsid w:val="00B74D3B"/>
    <w:rsid w:val="00B9283B"/>
    <w:rsid w:val="00B941B8"/>
    <w:rsid w:val="00B95480"/>
    <w:rsid w:val="00BA0782"/>
    <w:rsid w:val="00BB60B7"/>
    <w:rsid w:val="00BC77BE"/>
    <w:rsid w:val="00BE2378"/>
    <w:rsid w:val="00BE342C"/>
    <w:rsid w:val="00BF0500"/>
    <w:rsid w:val="00C02DF4"/>
    <w:rsid w:val="00C03AB9"/>
    <w:rsid w:val="00C06EF2"/>
    <w:rsid w:val="00C11535"/>
    <w:rsid w:val="00C14747"/>
    <w:rsid w:val="00C44330"/>
    <w:rsid w:val="00C46814"/>
    <w:rsid w:val="00C704BE"/>
    <w:rsid w:val="00C809B4"/>
    <w:rsid w:val="00C829AA"/>
    <w:rsid w:val="00C905C7"/>
    <w:rsid w:val="00C95477"/>
    <w:rsid w:val="00CB69B2"/>
    <w:rsid w:val="00CC7D7C"/>
    <w:rsid w:val="00CD18E5"/>
    <w:rsid w:val="00CD5C37"/>
    <w:rsid w:val="00CF70B8"/>
    <w:rsid w:val="00D0794E"/>
    <w:rsid w:val="00D13058"/>
    <w:rsid w:val="00D16C98"/>
    <w:rsid w:val="00D27314"/>
    <w:rsid w:val="00D41D34"/>
    <w:rsid w:val="00D4335C"/>
    <w:rsid w:val="00D73236"/>
    <w:rsid w:val="00D81D77"/>
    <w:rsid w:val="00D97035"/>
    <w:rsid w:val="00DA09FE"/>
    <w:rsid w:val="00DA29D0"/>
    <w:rsid w:val="00DA5471"/>
    <w:rsid w:val="00DB70A5"/>
    <w:rsid w:val="00DC6309"/>
    <w:rsid w:val="00DC7568"/>
    <w:rsid w:val="00DD5C8D"/>
    <w:rsid w:val="00DE2EEB"/>
    <w:rsid w:val="00DE6A8B"/>
    <w:rsid w:val="00DF54F6"/>
    <w:rsid w:val="00DF6DD2"/>
    <w:rsid w:val="00E0323F"/>
    <w:rsid w:val="00E10380"/>
    <w:rsid w:val="00E16313"/>
    <w:rsid w:val="00E21768"/>
    <w:rsid w:val="00E27A53"/>
    <w:rsid w:val="00E32665"/>
    <w:rsid w:val="00E36895"/>
    <w:rsid w:val="00E4491F"/>
    <w:rsid w:val="00E46A0A"/>
    <w:rsid w:val="00E62AC6"/>
    <w:rsid w:val="00E822C7"/>
    <w:rsid w:val="00E82F65"/>
    <w:rsid w:val="00EA3DC6"/>
    <w:rsid w:val="00EA4D9A"/>
    <w:rsid w:val="00EC7186"/>
    <w:rsid w:val="00ED3D15"/>
    <w:rsid w:val="00EE7320"/>
    <w:rsid w:val="00EF3BBD"/>
    <w:rsid w:val="00F03903"/>
    <w:rsid w:val="00F06CA1"/>
    <w:rsid w:val="00F12CF5"/>
    <w:rsid w:val="00F32B5D"/>
    <w:rsid w:val="00F41942"/>
    <w:rsid w:val="00F45AF1"/>
    <w:rsid w:val="00F72FB4"/>
    <w:rsid w:val="00F732C5"/>
    <w:rsid w:val="00F76E7F"/>
    <w:rsid w:val="00F91C59"/>
    <w:rsid w:val="00F94A9D"/>
    <w:rsid w:val="00F95B3D"/>
    <w:rsid w:val="00FB62C0"/>
    <w:rsid w:val="00FC1BBF"/>
    <w:rsid w:val="00FE0154"/>
    <w:rsid w:val="00FE0183"/>
    <w:rsid w:val="00FE094D"/>
    <w:rsid w:val="00FE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3363A778"/>
  <w15:chartTrackingRefBased/>
  <w15:docId w15:val="{7ED62BCC-507E-4E15-94B7-E47F6D65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547B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Univers" w:hAnsi="Univers"/>
      <w:snapToGrid w:val="0"/>
      <w:color w:val="000000"/>
    </w:rPr>
  </w:style>
  <w:style w:type="paragraph" w:customStyle="1" w:styleId="BodySingle">
    <w:name w:val="Body Single"/>
    <w:rPr>
      <w:rFonts w:ascii="Univers" w:hAnsi="Univers"/>
      <w:snapToGrid w:val="0"/>
      <w:color w:val="000000"/>
      <w:sz w:val="24"/>
    </w:rPr>
  </w:style>
  <w:style w:type="paragraph" w:styleId="Title">
    <w:name w:val="Title"/>
    <w:basedOn w:val="Normal"/>
    <w:qFormat/>
    <w:rsid w:val="00B602FE"/>
    <w:pPr>
      <w:jc w:val="center"/>
    </w:pPr>
    <w:rPr>
      <w:b/>
      <w:sz w:val="22"/>
    </w:rPr>
  </w:style>
  <w:style w:type="paragraph" w:styleId="Header">
    <w:name w:val="header"/>
    <w:basedOn w:val="Normal"/>
    <w:rsid w:val="00C1474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14747"/>
    <w:pPr>
      <w:tabs>
        <w:tab w:val="center" w:pos="4320"/>
        <w:tab w:val="right" w:pos="8640"/>
      </w:tabs>
    </w:pPr>
  </w:style>
  <w:style w:type="paragraph" w:customStyle="1" w:styleId="Bullet">
    <w:name w:val="Bullet"/>
    <w:rsid w:val="00CB69B2"/>
    <w:pPr>
      <w:widowControl w:val="0"/>
      <w:adjustRightInd w:val="0"/>
      <w:spacing w:line="360" w:lineRule="atLeast"/>
      <w:ind w:left="288"/>
      <w:jc w:val="both"/>
      <w:textAlignment w:val="baseline"/>
    </w:pPr>
    <w:rPr>
      <w:snapToGrid w:val="0"/>
      <w:color w:val="000000"/>
      <w:sz w:val="24"/>
    </w:rPr>
  </w:style>
  <w:style w:type="paragraph" w:styleId="BalloonText">
    <w:name w:val="Balloon Text"/>
    <w:basedOn w:val="Normal"/>
    <w:semiHidden/>
    <w:rsid w:val="00DF6DD2"/>
    <w:rPr>
      <w:rFonts w:ascii="Tahoma" w:hAnsi="Tahoma" w:cs="Tahoma"/>
      <w:sz w:val="16"/>
      <w:szCs w:val="16"/>
    </w:rPr>
  </w:style>
  <w:style w:type="character" w:styleId="Hyperlink">
    <w:name w:val="Hyperlink"/>
    <w:rsid w:val="00544B26"/>
    <w:rPr>
      <w:color w:val="0000FF"/>
      <w:u w:val="single"/>
    </w:rPr>
  </w:style>
  <w:style w:type="paragraph" w:styleId="Closing">
    <w:name w:val="Closing"/>
    <w:basedOn w:val="BodyText"/>
    <w:next w:val="SignatureCompanyName"/>
    <w:rsid w:val="007D6D78"/>
    <w:pPr>
      <w:keepNext/>
      <w:overflowPunct w:val="0"/>
      <w:autoSpaceDE w:val="0"/>
      <w:autoSpaceDN w:val="0"/>
      <w:adjustRightInd w:val="0"/>
      <w:spacing w:after="60" w:line="220" w:lineRule="atLeast"/>
      <w:jc w:val="left"/>
      <w:textAlignment w:val="baseline"/>
    </w:pPr>
    <w:rPr>
      <w:rFonts w:ascii="Arial" w:hAnsi="Arial"/>
      <w:snapToGrid/>
      <w:color w:val="auto"/>
      <w:spacing w:val="-5"/>
      <w:sz w:val="20"/>
      <w:szCs w:val="20"/>
    </w:rPr>
  </w:style>
  <w:style w:type="paragraph" w:customStyle="1" w:styleId="SignatureCompanyName">
    <w:name w:val="Signature Company Name"/>
    <w:basedOn w:val="Signature"/>
    <w:next w:val="SignatureName"/>
    <w:rsid w:val="007D6D78"/>
    <w:pPr>
      <w:keepNext/>
      <w:overflowPunct w:val="0"/>
      <w:autoSpaceDE w:val="0"/>
      <w:autoSpaceDN w:val="0"/>
      <w:adjustRightInd w:val="0"/>
      <w:spacing w:line="220" w:lineRule="atLeast"/>
      <w:ind w:left="0"/>
      <w:textAlignment w:val="baseline"/>
    </w:pPr>
    <w:rPr>
      <w:rFonts w:ascii="Arial" w:hAnsi="Arial"/>
      <w:spacing w:val="-5"/>
      <w:sz w:val="20"/>
      <w:szCs w:val="20"/>
    </w:rPr>
  </w:style>
  <w:style w:type="paragraph" w:customStyle="1" w:styleId="SignatureName">
    <w:name w:val="Signature Name"/>
    <w:basedOn w:val="Signature"/>
    <w:next w:val="SignatureJobTitle"/>
    <w:rsid w:val="007D6D78"/>
    <w:pPr>
      <w:keepNext/>
      <w:overflowPunct w:val="0"/>
      <w:autoSpaceDE w:val="0"/>
      <w:autoSpaceDN w:val="0"/>
      <w:adjustRightInd w:val="0"/>
      <w:spacing w:before="880" w:line="220" w:lineRule="atLeast"/>
      <w:ind w:left="0"/>
      <w:textAlignment w:val="baseline"/>
    </w:pPr>
    <w:rPr>
      <w:rFonts w:ascii="Arial" w:hAnsi="Arial"/>
      <w:spacing w:val="-5"/>
      <w:sz w:val="20"/>
      <w:szCs w:val="20"/>
    </w:rPr>
  </w:style>
  <w:style w:type="paragraph" w:customStyle="1" w:styleId="SignatureJobTitle">
    <w:name w:val="Signature Job Title"/>
    <w:basedOn w:val="Signature"/>
    <w:next w:val="ReferenceInitials"/>
    <w:rsid w:val="007D6D78"/>
    <w:pPr>
      <w:keepNext/>
      <w:overflowPunct w:val="0"/>
      <w:autoSpaceDE w:val="0"/>
      <w:autoSpaceDN w:val="0"/>
      <w:adjustRightInd w:val="0"/>
      <w:spacing w:line="220" w:lineRule="atLeast"/>
      <w:ind w:left="0"/>
      <w:textAlignment w:val="baseline"/>
    </w:pPr>
    <w:rPr>
      <w:rFonts w:ascii="Arial" w:hAnsi="Arial"/>
      <w:spacing w:val="-5"/>
      <w:sz w:val="20"/>
      <w:szCs w:val="20"/>
    </w:rPr>
  </w:style>
  <w:style w:type="paragraph" w:customStyle="1" w:styleId="ReferenceInitials">
    <w:name w:val="Reference Initials"/>
    <w:basedOn w:val="BodyText"/>
    <w:next w:val="Normal"/>
    <w:rsid w:val="007D6D78"/>
    <w:pPr>
      <w:keepNext/>
      <w:keepLines/>
      <w:overflowPunct w:val="0"/>
      <w:autoSpaceDE w:val="0"/>
      <w:autoSpaceDN w:val="0"/>
      <w:adjustRightInd w:val="0"/>
      <w:spacing w:before="220" w:line="220" w:lineRule="atLeast"/>
      <w:textAlignment w:val="baseline"/>
    </w:pPr>
    <w:rPr>
      <w:rFonts w:ascii="Arial" w:hAnsi="Arial"/>
      <w:snapToGrid/>
      <w:color w:val="auto"/>
      <w:spacing w:val="-5"/>
      <w:sz w:val="20"/>
      <w:szCs w:val="20"/>
    </w:rPr>
  </w:style>
  <w:style w:type="paragraph" w:styleId="Signature">
    <w:name w:val="Signature"/>
    <w:basedOn w:val="Normal"/>
    <w:rsid w:val="007D6D78"/>
    <w:pPr>
      <w:ind w:left="4320"/>
    </w:pPr>
  </w:style>
  <w:style w:type="character" w:styleId="UnresolvedMention">
    <w:name w:val="Unresolved Mention"/>
    <w:basedOn w:val="DefaultParagraphFont"/>
    <w:uiPriority w:val="99"/>
    <w:semiHidden/>
    <w:unhideWhenUsed/>
    <w:rsid w:val="000A49D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90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ssessors\Assessors\Assessor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11BB5914D3AF49AEE1E4F900DB1CC9" ma:contentTypeVersion="13" ma:contentTypeDescription="Create a new document." ma:contentTypeScope="" ma:versionID="cfce5e923efa55946be9b031781bb576">
  <xsd:schema xmlns:xsd="http://www.w3.org/2001/XMLSchema" xmlns:xs="http://www.w3.org/2001/XMLSchema" xmlns:p="http://schemas.microsoft.com/office/2006/metadata/properties" xmlns:ns2="e5b139ba-ffbf-43a4-a997-c0333d2ed6bd" xmlns:ns3="73d13c72-5294-49c1-a6fd-cf728669f4a7" targetNamespace="http://schemas.microsoft.com/office/2006/metadata/properties" ma:root="true" ma:fieldsID="420bfd7c0ee47ee3105112945bf77d1d" ns2:_="" ns3:_="">
    <xsd:import namespace="e5b139ba-ffbf-43a4-a997-c0333d2ed6bd"/>
    <xsd:import namespace="73d13c72-5294-49c1-a6fd-cf728669f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139ba-ffbf-43a4-a997-c0333d2ed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074e010-141a-4565-bf66-1531f761b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13c72-5294-49c1-a6fd-cf728669f4a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2e89457-d18f-4b1d-bf8a-eabc22a18a04}" ma:internalName="TaxCatchAll" ma:showField="CatchAllData" ma:web="73d13c72-5294-49c1-a6fd-cf728669f4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d13c72-5294-49c1-a6fd-cf728669f4a7" xsi:nil="true"/>
    <lcf76f155ced4ddcb4097134ff3c332f xmlns="e5b139ba-ffbf-43a4-a997-c0333d2ed6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398697-3B45-41FD-B75B-56141DC26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139ba-ffbf-43a4-a997-c0333d2ed6bd"/>
    <ds:schemaRef ds:uri="73d13c72-5294-49c1-a6fd-cf728669f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5B9884-13F6-43CD-8E06-4ACEADA14E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9F25A-91B4-42DF-B987-A32E40DDE97E}">
  <ds:schemaRefs>
    <ds:schemaRef ds:uri="http://schemas.microsoft.com/office/2006/metadata/properties"/>
    <ds:schemaRef ds:uri="http://schemas.microsoft.com/office/infopath/2007/PartnerControls"/>
    <ds:schemaRef ds:uri="73d13c72-5294-49c1-a6fd-cf728669f4a7"/>
    <ds:schemaRef ds:uri="e5b139ba-ffbf-43a4-a997-c0333d2ed6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Assessors Letterhead.dotx</Template>
  <TotalTime>1138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27, 2000</vt:lpstr>
    </vt:vector>
  </TitlesOfParts>
  <Company>Town of Williamstown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27, 2000</dc:title>
  <dc:subject/>
  <dc:creator>Chris Lamarre</dc:creator>
  <cp:keywords/>
  <cp:lastModifiedBy>Chris Lamarre</cp:lastModifiedBy>
  <cp:revision>108</cp:revision>
  <cp:lastPrinted>2026-06-11T13:59:00Z</cp:lastPrinted>
  <dcterms:created xsi:type="dcterms:W3CDTF">2026-06-09T19:44:00Z</dcterms:created>
  <dcterms:modified xsi:type="dcterms:W3CDTF">2026-10-02T19:53:00Z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0x0101003E11BB5914D3AF49AEE1E4F900DB1CC9</vt:lpwstr>
  </property>
  <property fmtid="{D5CDD505-2E9C-101B-9397-08002B2CF9AE}" pid="3" name="MediaServiceImageTags">
    <vt:lpwstr/>
  </property>
</Properties>
</file>